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D19" w:rsidRPr="0012450C" w:rsidRDefault="006F1D13">
      <w:pPr>
        <w:rPr>
          <w:sz w:val="22"/>
          <w:szCs w:val="22"/>
        </w:rPr>
      </w:pPr>
      <w:r>
        <w:rPr>
          <w:noProof/>
          <w:sz w:val="22"/>
          <w:szCs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392430</wp:posOffset>
                </wp:positionH>
                <wp:positionV relativeFrom="page">
                  <wp:posOffset>329565</wp:posOffset>
                </wp:positionV>
                <wp:extent cx="6997700" cy="1159510"/>
                <wp:effectExtent l="0" t="0" r="0" b="254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7700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8C9" w:rsidRDefault="003028C9" w:rsidP="00A57484">
                            <w:pPr>
                              <w:ind w:left="709"/>
                              <w:jc w:val="center"/>
                            </w:pP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6588000" cy="87247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sset 1@3x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000" cy="872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.9pt;margin-top:25.95pt;width:551pt;height:9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" filled="f" stroked="f">
                <v:path arrowok="t"/>
                <v:textbox>
                  <w:txbxContent>
                    <w:p w:rsidR="003028C9" w:rsidRDefault="003028C9" w:rsidP="00A57484">
                      <w:pPr>
                        <w:ind w:left="709"/>
                        <w:jc w:val="center"/>
                      </w:pP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>
                            <wp:extent cx="6588000" cy="87247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sset 1@3x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8000" cy="872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56EF9" w:rsidRPr="0012450C" w:rsidRDefault="00756EF9" w:rsidP="00533FD6">
      <w:pPr>
        <w:rPr>
          <w:rFonts w:cs="Times New Roman"/>
          <w:lang w:val="hr-HR"/>
        </w:rPr>
      </w:pPr>
    </w:p>
    <w:p w:rsidR="00C45EB1" w:rsidRPr="0012450C" w:rsidRDefault="00C45EB1" w:rsidP="00533FD6">
      <w:pPr>
        <w:tabs>
          <w:tab w:val="left" w:pos="8040"/>
        </w:tabs>
        <w:jc w:val="right"/>
        <w:rPr>
          <w:rFonts w:cs="Times New Roman"/>
          <w:lang w:val="hr-HR"/>
        </w:rPr>
      </w:pPr>
    </w:p>
    <w:p w:rsidR="00C45EB1" w:rsidRPr="0012450C" w:rsidRDefault="00C45EB1" w:rsidP="00533FD6">
      <w:pPr>
        <w:tabs>
          <w:tab w:val="left" w:pos="8040"/>
        </w:tabs>
        <w:jc w:val="right"/>
        <w:rPr>
          <w:rFonts w:cs="Times New Roman"/>
          <w:lang w:val="hr-HR"/>
        </w:rPr>
      </w:pPr>
    </w:p>
    <w:p w:rsidR="00C45EB1" w:rsidRPr="0012450C" w:rsidRDefault="00C45EB1" w:rsidP="00533FD6">
      <w:pPr>
        <w:tabs>
          <w:tab w:val="left" w:pos="8040"/>
        </w:tabs>
        <w:jc w:val="right"/>
        <w:rPr>
          <w:rFonts w:cs="Times New Roman"/>
          <w:lang w:val="hr-HR"/>
        </w:rPr>
      </w:pPr>
    </w:p>
    <w:p w:rsidR="00501382" w:rsidRPr="0012450C" w:rsidRDefault="00501382" w:rsidP="00854E7B">
      <w:pPr>
        <w:spacing w:line="360" w:lineRule="auto"/>
        <w:jc w:val="center"/>
        <w:rPr>
          <w:b/>
          <w:bCs/>
        </w:rPr>
      </w:pPr>
      <w:r w:rsidRPr="0012450C">
        <w:rPr>
          <w:b/>
          <w:bCs/>
        </w:rPr>
        <w:t xml:space="preserve">RASPORED </w:t>
      </w:r>
      <w:r w:rsidR="009F1A9B">
        <w:rPr>
          <w:b/>
          <w:bCs/>
        </w:rPr>
        <w:t xml:space="preserve">ISPITA U </w:t>
      </w:r>
      <w:r w:rsidR="00A57484">
        <w:rPr>
          <w:b/>
          <w:bCs/>
        </w:rPr>
        <w:t xml:space="preserve">JESENSKOM </w:t>
      </w:r>
      <w:r w:rsidR="009F1A9B">
        <w:rPr>
          <w:b/>
          <w:bCs/>
        </w:rPr>
        <w:t>ISPITNOM ROKU</w:t>
      </w:r>
      <w:r w:rsidRPr="0012450C">
        <w:rPr>
          <w:b/>
          <w:bCs/>
        </w:rPr>
        <w:t xml:space="preserve"> ZA 1. </w:t>
      </w:r>
      <w:r w:rsidR="009F1A9B">
        <w:rPr>
          <w:b/>
          <w:bCs/>
        </w:rPr>
        <w:t xml:space="preserve">I 2. </w:t>
      </w:r>
      <w:r w:rsidRPr="0012450C">
        <w:rPr>
          <w:b/>
          <w:bCs/>
        </w:rPr>
        <w:t>GODINU JEDNOPREDMETNOG IZVANREDNOG DIPLOMSKOG SVEUČILIŠNOG S</w:t>
      </w:r>
      <w:r w:rsidR="00417E8B">
        <w:rPr>
          <w:b/>
          <w:bCs/>
        </w:rPr>
        <w:t xml:space="preserve">TUDIJA INFORMACIJSKIH ZNANOSTI </w:t>
      </w:r>
      <w:r w:rsidRPr="0012450C">
        <w:rPr>
          <w:b/>
          <w:bCs/>
        </w:rPr>
        <w:t>AK.</w:t>
      </w:r>
      <w:r w:rsidR="00417E8B">
        <w:rPr>
          <w:b/>
          <w:bCs/>
        </w:rPr>
        <w:t xml:space="preserve"> </w:t>
      </w:r>
      <w:r w:rsidRPr="0012450C">
        <w:rPr>
          <w:b/>
          <w:bCs/>
        </w:rPr>
        <w:t>GOD. 2017./2018.</w:t>
      </w:r>
      <w:bookmarkStart w:id="0" w:name="_GoBack"/>
      <w:bookmarkEnd w:id="0"/>
    </w:p>
    <w:tbl>
      <w:tblPr>
        <w:tblpPr w:leftFromText="180" w:rightFromText="180" w:vertAnchor="text" w:tblpXSpec="center" w:tblpY="1"/>
        <w:tblOverlap w:val="never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4"/>
        <w:gridCol w:w="3722"/>
        <w:gridCol w:w="1560"/>
        <w:gridCol w:w="1673"/>
      </w:tblGrid>
      <w:tr w:rsidR="00CB384F" w:rsidRPr="0012450C" w:rsidTr="00521CFC">
        <w:tc>
          <w:tcPr>
            <w:tcW w:w="9039" w:type="dxa"/>
            <w:gridSpan w:val="4"/>
            <w:shd w:val="clear" w:color="auto" w:fill="D9D9D9" w:themeFill="background1" w:themeFillShade="D9"/>
          </w:tcPr>
          <w:p w:rsidR="00CB384F" w:rsidRDefault="00F82D8D" w:rsidP="00426AF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b/>
                <w:sz w:val="22"/>
                <w:szCs w:val="22"/>
                <w:lang w:val="hr-HR"/>
              </w:rPr>
              <w:t xml:space="preserve">1. godina diplomskog studija </w:t>
            </w:r>
          </w:p>
        </w:tc>
      </w:tr>
      <w:tr w:rsidR="00CB384F" w:rsidRPr="0012450C" w:rsidTr="00521CFC">
        <w:trPr>
          <w:trHeight w:val="510"/>
        </w:trPr>
        <w:tc>
          <w:tcPr>
            <w:tcW w:w="2084" w:type="dxa"/>
            <w:vAlign w:val="center"/>
          </w:tcPr>
          <w:p w:rsidR="00CB384F" w:rsidRPr="0012450C" w:rsidRDefault="00CB384F" w:rsidP="00AC5CE6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b/>
                <w:sz w:val="22"/>
                <w:szCs w:val="22"/>
                <w:lang w:val="hr-HR"/>
              </w:rPr>
              <w:t>Nastavnici</w:t>
            </w:r>
          </w:p>
        </w:tc>
        <w:tc>
          <w:tcPr>
            <w:tcW w:w="3722" w:type="dxa"/>
            <w:vAlign w:val="center"/>
          </w:tcPr>
          <w:p w:rsidR="00CB384F" w:rsidRPr="0012450C" w:rsidRDefault="00CB384F" w:rsidP="00AC5CE6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b/>
                <w:sz w:val="22"/>
                <w:szCs w:val="22"/>
                <w:lang w:val="hr-HR"/>
              </w:rPr>
              <w:t>Naziv predmeta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CB384F" w:rsidRDefault="00CB384F" w:rsidP="00AC5CE6">
            <w:pPr>
              <w:pStyle w:val="NormalWeb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b/>
                <w:sz w:val="22"/>
                <w:szCs w:val="22"/>
                <w:lang w:val="hr-HR"/>
              </w:rPr>
              <w:t>3. ispitni rok</w:t>
            </w:r>
          </w:p>
        </w:tc>
        <w:tc>
          <w:tcPr>
            <w:tcW w:w="1673" w:type="dxa"/>
            <w:tcBorders>
              <w:top w:val="single" w:sz="4" w:space="0" w:color="auto"/>
            </w:tcBorders>
            <w:vAlign w:val="center"/>
          </w:tcPr>
          <w:p w:rsidR="00CB384F" w:rsidRDefault="00CB384F" w:rsidP="00AC5CE6">
            <w:pPr>
              <w:pStyle w:val="NormalWeb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b/>
                <w:sz w:val="22"/>
                <w:szCs w:val="22"/>
                <w:lang w:val="hr-HR"/>
              </w:rPr>
              <w:t>4. ispitni rok</w:t>
            </w:r>
          </w:p>
        </w:tc>
      </w:tr>
      <w:tr w:rsidR="00CB384F" w:rsidRPr="0012450C" w:rsidTr="00521CFC">
        <w:trPr>
          <w:trHeight w:val="510"/>
        </w:trPr>
        <w:tc>
          <w:tcPr>
            <w:tcW w:w="2084" w:type="dxa"/>
            <w:vAlign w:val="center"/>
          </w:tcPr>
          <w:p w:rsidR="00CB384F" w:rsidRDefault="00521CFC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M. Willer</w:t>
            </w:r>
          </w:p>
        </w:tc>
        <w:tc>
          <w:tcPr>
            <w:tcW w:w="3722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Teorija i praksa organizacije informacija</w:t>
            </w:r>
          </w:p>
        </w:tc>
        <w:tc>
          <w:tcPr>
            <w:tcW w:w="1560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22.09.2018.</w:t>
            </w:r>
          </w:p>
        </w:tc>
      </w:tr>
      <w:tr w:rsidR="00CB384F" w:rsidRPr="0012450C" w:rsidTr="00521CFC">
        <w:trPr>
          <w:trHeight w:val="510"/>
        </w:trPr>
        <w:tc>
          <w:tcPr>
            <w:tcW w:w="2084" w:type="dxa"/>
            <w:vAlign w:val="center"/>
          </w:tcPr>
          <w:p w:rsidR="00CB384F" w:rsidRDefault="00521CFC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M. Dragija Ivanović</w:t>
            </w:r>
          </w:p>
        </w:tc>
        <w:tc>
          <w:tcPr>
            <w:tcW w:w="3722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Informacijsko društvo</w:t>
            </w:r>
          </w:p>
        </w:tc>
        <w:tc>
          <w:tcPr>
            <w:tcW w:w="1560" w:type="dxa"/>
            <w:vAlign w:val="center"/>
          </w:tcPr>
          <w:p w:rsidR="00CB384F" w:rsidRPr="007B771F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CB384F" w:rsidRPr="007B771F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22.09.2018.</w:t>
            </w:r>
          </w:p>
        </w:tc>
      </w:tr>
      <w:tr w:rsidR="00CB384F" w:rsidRPr="0012450C" w:rsidTr="00521CFC">
        <w:trPr>
          <w:trHeight w:val="510"/>
        </w:trPr>
        <w:tc>
          <w:tcPr>
            <w:tcW w:w="2084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M. Tomić</w:t>
            </w:r>
          </w:p>
        </w:tc>
        <w:tc>
          <w:tcPr>
            <w:tcW w:w="3722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sz w:val="22"/>
                <w:szCs w:val="22"/>
                <w:lang w:val="hr-HR"/>
              </w:rPr>
              <w:t>Digitalna humanistika</w:t>
            </w:r>
          </w:p>
        </w:tc>
        <w:tc>
          <w:tcPr>
            <w:tcW w:w="1560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CB384F" w:rsidRPr="0012450C" w:rsidTr="00521CFC">
        <w:trPr>
          <w:trHeight w:val="510"/>
        </w:trPr>
        <w:tc>
          <w:tcPr>
            <w:tcW w:w="2084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sz w:val="22"/>
                <w:szCs w:val="22"/>
                <w:lang w:val="hr-HR"/>
              </w:rPr>
              <w:t>N. Tomašević</w:t>
            </w:r>
          </w:p>
        </w:tc>
        <w:tc>
          <w:tcPr>
            <w:tcW w:w="3722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sz w:val="22"/>
                <w:szCs w:val="22"/>
                <w:lang w:val="hr-HR"/>
              </w:rPr>
              <w:t>Kulturalne studije</w:t>
            </w:r>
          </w:p>
        </w:tc>
        <w:tc>
          <w:tcPr>
            <w:tcW w:w="1560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CB384F" w:rsidRPr="00C53E17" w:rsidTr="00521CFC">
        <w:trPr>
          <w:trHeight w:val="510"/>
        </w:trPr>
        <w:tc>
          <w:tcPr>
            <w:tcW w:w="2084" w:type="dxa"/>
            <w:vAlign w:val="center"/>
          </w:tcPr>
          <w:p w:rsidR="00CB384F" w:rsidRPr="00C53E17" w:rsidRDefault="00CB384F" w:rsidP="00CB384F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C53E17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I. Stričević</w:t>
            </w:r>
          </w:p>
        </w:tc>
        <w:tc>
          <w:tcPr>
            <w:tcW w:w="3722" w:type="dxa"/>
            <w:vAlign w:val="center"/>
          </w:tcPr>
          <w:p w:rsidR="00CB384F" w:rsidRPr="00C53E17" w:rsidRDefault="00CB384F" w:rsidP="00CB384F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C53E17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Informacijsko ponašanje korisnika</w:t>
            </w:r>
          </w:p>
        </w:tc>
        <w:tc>
          <w:tcPr>
            <w:tcW w:w="1560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CB384F" w:rsidRPr="0012450C" w:rsidTr="006F1D13">
        <w:trPr>
          <w:trHeight w:val="725"/>
        </w:trPr>
        <w:tc>
          <w:tcPr>
            <w:tcW w:w="2084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S. Faletar Tanacković</w:t>
            </w:r>
          </w:p>
        </w:tc>
        <w:tc>
          <w:tcPr>
            <w:tcW w:w="3722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sz w:val="22"/>
                <w:szCs w:val="22"/>
                <w:lang w:val="hr-HR"/>
              </w:rPr>
              <w:t>Upravljanje zbirkama informacija</w:t>
            </w:r>
          </w:p>
        </w:tc>
        <w:tc>
          <w:tcPr>
            <w:tcW w:w="1560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CB384F" w:rsidRPr="0012450C" w:rsidTr="00C0496A">
        <w:trPr>
          <w:trHeight w:val="633"/>
        </w:trPr>
        <w:tc>
          <w:tcPr>
            <w:tcW w:w="2084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sz w:val="22"/>
                <w:szCs w:val="22"/>
                <w:lang w:val="hr-HR"/>
              </w:rPr>
              <w:t>K. Zauder</w:t>
            </w:r>
          </w:p>
        </w:tc>
        <w:tc>
          <w:tcPr>
            <w:tcW w:w="3722" w:type="dxa"/>
            <w:vAlign w:val="center"/>
          </w:tcPr>
          <w:p w:rsidR="00CB384F" w:rsidRPr="0012450C" w:rsidRDefault="00CB384F" w:rsidP="00CB384F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sz w:val="22"/>
                <w:szCs w:val="22"/>
                <w:lang w:val="hr-HR"/>
              </w:rPr>
              <w:t>Rudarenje podataka</w:t>
            </w:r>
          </w:p>
        </w:tc>
        <w:tc>
          <w:tcPr>
            <w:tcW w:w="1560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22.09.2018.</w:t>
            </w:r>
          </w:p>
        </w:tc>
      </w:tr>
      <w:tr w:rsidR="00C0496A" w:rsidRPr="0012450C" w:rsidTr="00C0496A">
        <w:trPr>
          <w:trHeight w:val="633"/>
        </w:trPr>
        <w:tc>
          <w:tcPr>
            <w:tcW w:w="2084" w:type="dxa"/>
            <w:vAlign w:val="center"/>
          </w:tcPr>
          <w:p w:rsidR="00C0496A" w:rsidRPr="0012450C" w:rsidRDefault="00C0496A" w:rsidP="00C0496A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M.Willer</w:t>
            </w:r>
          </w:p>
        </w:tc>
        <w:tc>
          <w:tcPr>
            <w:tcW w:w="3722" w:type="dxa"/>
            <w:vAlign w:val="center"/>
          </w:tcPr>
          <w:p w:rsidR="00C0496A" w:rsidRPr="0012450C" w:rsidRDefault="00C0496A" w:rsidP="00C0496A">
            <w:pPr>
              <w:pStyle w:val="NormalWeb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Bibliografska organizacija informacija u semantičkom webu</w:t>
            </w:r>
          </w:p>
        </w:tc>
        <w:tc>
          <w:tcPr>
            <w:tcW w:w="1560" w:type="dxa"/>
            <w:vAlign w:val="center"/>
          </w:tcPr>
          <w:p w:rsidR="00C0496A" w:rsidRPr="0012450C" w:rsidRDefault="00C0496A" w:rsidP="00C0496A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C0496A" w:rsidRPr="0012450C" w:rsidRDefault="00C0496A" w:rsidP="00C0496A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CB384F" w:rsidRPr="007B771F" w:rsidTr="00521CFC">
        <w:trPr>
          <w:trHeight w:val="510"/>
        </w:trPr>
        <w:tc>
          <w:tcPr>
            <w:tcW w:w="2084" w:type="dxa"/>
            <w:vAlign w:val="center"/>
          </w:tcPr>
          <w:p w:rsidR="00CB384F" w:rsidRPr="007B771F" w:rsidRDefault="00CB384F" w:rsidP="00CB384F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7B771F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M. Willer</w:t>
            </w:r>
          </w:p>
        </w:tc>
        <w:tc>
          <w:tcPr>
            <w:tcW w:w="3722" w:type="dxa"/>
            <w:vAlign w:val="center"/>
          </w:tcPr>
          <w:p w:rsidR="00CB384F" w:rsidRPr="007B771F" w:rsidRDefault="00CB384F" w:rsidP="00CB384F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7B771F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Bibliografija i bibliografska heuristika</w:t>
            </w:r>
          </w:p>
        </w:tc>
        <w:tc>
          <w:tcPr>
            <w:tcW w:w="1560" w:type="dxa"/>
            <w:vAlign w:val="center"/>
          </w:tcPr>
          <w:p w:rsidR="00CB384F" w:rsidRPr="007B771F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CB384F" w:rsidRPr="007B771F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22.09.2018.</w:t>
            </w:r>
          </w:p>
        </w:tc>
      </w:tr>
      <w:tr w:rsidR="00CB384F" w:rsidRPr="007B771F" w:rsidTr="00521CFC">
        <w:trPr>
          <w:trHeight w:val="510"/>
        </w:trPr>
        <w:tc>
          <w:tcPr>
            <w:tcW w:w="2084" w:type="dxa"/>
            <w:vAlign w:val="center"/>
          </w:tcPr>
          <w:p w:rsidR="00CB384F" w:rsidRPr="007B771F" w:rsidRDefault="00CB384F" w:rsidP="00CB384F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7B771F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N. Tomašević</w:t>
            </w:r>
          </w:p>
        </w:tc>
        <w:tc>
          <w:tcPr>
            <w:tcW w:w="3722" w:type="dxa"/>
            <w:vAlign w:val="center"/>
          </w:tcPr>
          <w:p w:rsidR="00CB384F" w:rsidRPr="007B771F" w:rsidRDefault="00CB384F" w:rsidP="00CB384F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7B771F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Odlike knjige i nakladništva</w:t>
            </w:r>
          </w:p>
        </w:tc>
        <w:tc>
          <w:tcPr>
            <w:tcW w:w="1560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CB384F" w:rsidRPr="0012450C" w:rsidRDefault="00CB384F" w:rsidP="00CB384F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22.09.2018.</w:t>
            </w:r>
          </w:p>
        </w:tc>
      </w:tr>
      <w:tr w:rsidR="00521CFC" w:rsidRPr="007B771F" w:rsidTr="00521CFC">
        <w:trPr>
          <w:trHeight w:val="510"/>
        </w:trPr>
        <w:tc>
          <w:tcPr>
            <w:tcW w:w="2084" w:type="dxa"/>
            <w:vAlign w:val="center"/>
          </w:tcPr>
          <w:p w:rsidR="00521CFC" w:rsidRDefault="00521CFC" w:rsidP="00521CFC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J. Stojanovski</w:t>
            </w:r>
          </w:p>
        </w:tc>
        <w:tc>
          <w:tcPr>
            <w:tcW w:w="3722" w:type="dxa"/>
            <w:vAlign w:val="center"/>
          </w:tcPr>
          <w:p w:rsidR="00521CFC" w:rsidRPr="00AC5CE6" w:rsidRDefault="00521CFC" w:rsidP="00521CFC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AC5CE6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Upravljanje informacijskim ustanovama</w:t>
            </w:r>
          </w:p>
        </w:tc>
        <w:tc>
          <w:tcPr>
            <w:tcW w:w="1560" w:type="dxa"/>
            <w:vAlign w:val="center"/>
          </w:tcPr>
          <w:p w:rsidR="00521CFC" w:rsidRPr="0012450C" w:rsidRDefault="00521CFC" w:rsidP="00521CFC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521CFC" w:rsidRPr="0012450C" w:rsidRDefault="00521CFC" w:rsidP="00521CFC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521CFC" w:rsidRPr="007B771F" w:rsidTr="00521CFC">
        <w:trPr>
          <w:trHeight w:val="510"/>
        </w:trPr>
        <w:tc>
          <w:tcPr>
            <w:tcW w:w="2084" w:type="dxa"/>
            <w:vAlign w:val="center"/>
          </w:tcPr>
          <w:p w:rsidR="00521CFC" w:rsidRDefault="00521CFC" w:rsidP="00521CFC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J. Ćirić</w:t>
            </w:r>
          </w:p>
        </w:tc>
        <w:tc>
          <w:tcPr>
            <w:tcW w:w="3722" w:type="dxa"/>
            <w:vAlign w:val="center"/>
          </w:tcPr>
          <w:p w:rsidR="00521CFC" w:rsidRDefault="00521CFC" w:rsidP="00521CFC">
            <w:pPr>
              <w:pStyle w:val="NormalWeb"/>
              <w:jc w:val="center"/>
              <w:rPr>
                <w:rFonts w:ascii="Ubuntu" w:hAnsi="Ubuntu"/>
                <w:b/>
                <w:color w:val="000000" w:themeColor="text1"/>
                <w:sz w:val="22"/>
                <w:szCs w:val="22"/>
                <w:lang w:val="hr-HR"/>
              </w:rPr>
            </w:pPr>
            <w:r w:rsidRPr="00AC5CE6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Informacijska etika</w:t>
            </w:r>
          </w:p>
        </w:tc>
        <w:tc>
          <w:tcPr>
            <w:tcW w:w="1560" w:type="dxa"/>
            <w:vAlign w:val="center"/>
          </w:tcPr>
          <w:p w:rsidR="00521CFC" w:rsidRPr="0012450C" w:rsidRDefault="00521CFC" w:rsidP="00521CFC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521CFC" w:rsidRPr="0012450C" w:rsidRDefault="00521CFC" w:rsidP="00521CFC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521CFC" w:rsidRPr="007B771F" w:rsidTr="00521CFC">
        <w:trPr>
          <w:trHeight w:val="510"/>
        </w:trPr>
        <w:tc>
          <w:tcPr>
            <w:tcW w:w="2084" w:type="dxa"/>
            <w:vAlign w:val="center"/>
          </w:tcPr>
          <w:p w:rsidR="00521CFC" w:rsidRDefault="00521CFC" w:rsidP="00521CFC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D. Hasenay</w:t>
            </w:r>
          </w:p>
        </w:tc>
        <w:tc>
          <w:tcPr>
            <w:tcW w:w="3722" w:type="dxa"/>
            <w:vAlign w:val="center"/>
          </w:tcPr>
          <w:p w:rsidR="00521CFC" w:rsidRDefault="00521CFC" w:rsidP="00521CFC">
            <w:pPr>
              <w:pStyle w:val="NormalWeb"/>
              <w:jc w:val="center"/>
              <w:rPr>
                <w:rFonts w:ascii="Ubuntu" w:hAnsi="Ubuntu"/>
                <w:b/>
                <w:color w:val="000000" w:themeColor="text1"/>
                <w:sz w:val="22"/>
                <w:szCs w:val="22"/>
                <w:lang w:val="hr-HR"/>
              </w:rPr>
            </w:pPr>
            <w:r w:rsidRPr="00AC5CE6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Upravljanje zaštitom baštine u arhivima, knjižnicama i muzejima</w:t>
            </w:r>
          </w:p>
        </w:tc>
        <w:tc>
          <w:tcPr>
            <w:tcW w:w="1560" w:type="dxa"/>
            <w:vAlign w:val="center"/>
          </w:tcPr>
          <w:p w:rsidR="00521CFC" w:rsidRPr="0012450C" w:rsidRDefault="00521CFC" w:rsidP="00521CFC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521CFC" w:rsidRPr="0012450C" w:rsidRDefault="00521CFC" w:rsidP="00521CFC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F82D8D" w:rsidRPr="007B771F" w:rsidTr="00F82D8D">
        <w:trPr>
          <w:trHeight w:val="280"/>
        </w:trPr>
        <w:tc>
          <w:tcPr>
            <w:tcW w:w="9039" w:type="dxa"/>
            <w:gridSpan w:val="4"/>
            <w:vAlign w:val="center"/>
          </w:tcPr>
          <w:p w:rsidR="00F82D8D" w:rsidRPr="00F82D8D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 w:rsidRPr="00F82D8D">
              <w:rPr>
                <w:rFonts w:ascii="Ubuntu" w:hAnsi="Ubuntu"/>
                <w:b/>
                <w:sz w:val="22"/>
                <w:szCs w:val="22"/>
                <w:lang w:val="hr-HR"/>
              </w:rPr>
              <w:lastRenderedPageBreak/>
              <w:t>2. godina diplomskog studija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b/>
                <w:sz w:val="22"/>
                <w:szCs w:val="22"/>
                <w:lang w:val="hr-HR"/>
              </w:rPr>
              <w:t>Nastavnici</w:t>
            </w:r>
          </w:p>
        </w:tc>
        <w:tc>
          <w:tcPr>
            <w:tcW w:w="3722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b/>
                <w:sz w:val="22"/>
                <w:szCs w:val="22"/>
                <w:lang w:val="hr-HR"/>
              </w:rPr>
              <w:t>Naziv predmeta</w:t>
            </w:r>
          </w:p>
        </w:tc>
        <w:tc>
          <w:tcPr>
            <w:tcW w:w="1560" w:type="dxa"/>
            <w:vAlign w:val="center"/>
          </w:tcPr>
          <w:p w:rsidR="00F82D8D" w:rsidRDefault="00F82D8D" w:rsidP="00F82D8D">
            <w:pPr>
              <w:pStyle w:val="NormalWeb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b/>
                <w:sz w:val="22"/>
                <w:szCs w:val="22"/>
                <w:lang w:val="hr-HR"/>
              </w:rPr>
              <w:t>3. ispitni rok</w:t>
            </w:r>
          </w:p>
        </w:tc>
        <w:tc>
          <w:tcPr>
            <w:tcW w:w="1673" w:type="dxa"/>
            <w:vAlign w:val="center"/>
          </w:tcPr>
          <w:p w:rsidR="00F82D8D" w:rsidRDefault="00F82D8D" w:rsidP="00F82D8D">
            <w:pPr>
              <w:pStyle w:val="NormalWeb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b/>
                <w:sz w:val="22"/>
                <w:szCs w:val="22"/>
                <w:lang w:val="hr-HR"/>
              </w:rPr>
              <w:t>4. ispitni rok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J. Ćirić</w:t>
            </w:r>
          </w:p>
        </w:tc>
        <w:tc>
          <w:tcPr>
            <w:tcW w:w="3722" w:type="dxa"/>
            <w:vAlign w:val="center"/>
          </w:tcPr>
          <w:p w:rsidR="00F82D8D" w:rsidRPr="00AC5CE6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Filozofija informacije</w:t>
            </w:r>
          </w:p>
        </w:tc>
        <w:tc>
          <w:tcPr>
            <w:tcW w:w="1560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color w:val="000000" w:themeColor="text1"/>
              </w:rPr>
              <w:t>J. Stojanovski</w:t>
            </w:r>
          </w:p>
        </w:tc>
        <w:tc>
          <w:tcPr>
            <w:tcW w:w="3722" w:type="dxa"/>
            <w:vAlign w:val="center"/>
          </w:tcPr>
          <w:p w:rsidR="00F82D8D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Informacijsko pretraživanje i pronalaženje</w:t>
            </w:r>
          </w:p>
        </w:tc>
        <w:tc>
          <w:tcPr>
            <w:tcW w:w="1560" w:type="dxa"/>
            <w:vAlign w:val="center"/>
          </w:tcPr>
          <w:p w:rsidR="00F82D8D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F82D8D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22.09.2018.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7B771F" w:rsidRDefault="00F82D8D" w:rsidP="00F82D8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J. Stojanovski</w:t>
            </w:r>
          </w:p>
        </w:tc>
        <w:tc>
          <w:tcPr>
            <w:tcW w:w="3722" w:type="dxa"/>
            <w:vAlign w:val="center"/>
          </w:tcPr>
          <w:p w:rsidR="00F82D8D" w:rsidRPr="007B771F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7B771F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Modeliranje i izgradnja digitalnih zbirki usluga</w:t>
            </w:r>
          </w:p>
        </w:tc>
        <w:tc>
          <w:tcPr>
            <w:tcW w:w="1560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12450C" w:rsidRDefault="00F82D8D" w:rsidP="00F82D8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D. Cupar</w:t>
            </w:r>
          </w:p>
        </w:tc>
        <w:tc>
          <w:tcPr>
            <w:tcW w:w="3722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 w:rsidRPr="0012450C">
              <w:rPr>
                <w:rFonts w:ascii="Ubuntu" w:hAnsi="Ubuntu"/>
                <w:sz w:val="22"/>
                <w:szCs w:val="22"/>
                <w:lang w:val="hr-HR"/>
              </w:rPr>
              <w:t>Izabrana poglavlja iz informacijskih znanosti</w:t>
            </w:r>
          </w:p>
        </w:tc>
        <w:tc>
          <w:tcPr>
            <w:tcW w:w="1560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22.09.2018.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7B771F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N. Tomašević</w:t>
            </w:r>
          </w:p>
        </w:tc>
        <w:tc>
          <w:tcPr>
            <w:tcW w:w="3722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7B771F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Odlike knjige i nakladništva</w:t>
            </w:r>
          </w:p>
        </w:tc>
        <w:tc>
          <w:tcPr>
            <w:tcW w:w="1560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22.09.2018.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7B771F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M. Willer</w:t>
            </w:r>
          </w:p>
        </w:tc>
        <w:tc>
          <w:tcPr>
            <w:tcW w:w="3722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7B771F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Bibliografija i bibliografska heuristika</w:t>
            </w:r>
          </w:p>
        </w:tc>
        <w:tc>
          <w:tcPr>
            <w:tcW w:w="1560" w:type="dxa"/>
            <w:vAlign w:val="center"/>
          </w:tcPr>
          <w:p w:rsidR="00F82D8D" w:rsidRPr="007B771F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F82D8D" w:rsidRPr="007B771F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22.09.2018.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3722" w:type="dxa"/>
            <w:vAlign w:val="center"/>
          </w:tcPr>
          <w:p w:rsidR="00F82D8D" w:rsidRPr="00D03D7B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AC5CE6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Praktičan rad i Pilot projekt</w:t>
            </w:r>
          </w:p>
        </w:tc>
        <w:tc>
          <w:tcPr>
            <w:tcW w:w="1560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22.09.2018.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M. Dragija Ivanović</w:t>
            </w:r>
          </w:p>
        </w:tc>
        <w:tc>
          <w:tcPr>
            <w:tcW w:w="3722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D03D7B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Vrednovanje informacijskih usluga</w:t>
            </w:r>
          </w:p>
        </w:tc>
        <w:tc>
          <w:tcPr>
            <w:tcW w:w="1560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J. Ćirić</w:t>
            </w:r>
          </w:p>
        </w:tc>
        <w:tc>
          <w:tcPr>
            <w:tcW w:w="3722" w:type="dxa"/>
            <w:vAlign w:val="center"/>
          </w:tcPr>
          <w:p w:rsidR="00F82D8D" w:rsidRPr="00D03D7B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D03D7B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Istraživačke metode u informacijskim ustanovama</w:t>
            </w:r>
          </w:p>
        </w:tc>
        <w:tc>
          <w:tcPr>
            <w:tcW w:w="1560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22.09.2018.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D. Hasenay</w:t>
            </w:r>
          </w:p>
        </w:tc>
        <w:tc>
          <w:tcPr>
            <w:tcW w:w="3722" w:type="dxa"/>
            <w:vAlign w:val="center"/>
          </w:tcPr>
          <w:p w:rsidR="00F82D8D" w:rsidRPr="00D03D7B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D03D7B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Upravljanje zaštitom baštine u ar</w:t>
            </w: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hivima, knjižnicama i muzejima</w:t>
            </w:r>
          </w:p>
        </w:tc>
        <w:tc>
          <w:tcPr>
            <w:tcW w:w="1560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15.09.2018.</w:t>
            </w:r>
          </w:p>
        </w:tc>
        <w:tc>
          <w:tcPr>
            <w:tcW w:w="1673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29.09.2018.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Pr="007B771F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J. Stojanovski</w:t>
            </w:r>
          </w:p>
        </w:tc>
        <w:tc>
          <w:tcPr>
            <w:tcW w:w="3722" w:type="dxa"/>
            <w:vAlign w:val="center"/>
          </w:tcPr>
          <w:p w:rsidR="00F82D8D" w:rsidRPr="00D03D7B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  <w:r w:rsidRPr="00D03D7B"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  <w:t>Znanstveno komuniciranje</w:t>
            </w:r>
          </w:p>
        </w:tc>
        <w:tc>
          <w:tcPr>
            <w:tcW w:w="1560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08.09.2018.</w:t>
            </w:r>
          </w:p>
        </w:tc>
        <w:tc>
          <w:tcPr>
            <w:tcW w:w="1673" w:type="dxa"/>
            <w:vAlign w:val="center"/>
          </w:tcPr>
          <w:p w:rsidR="00F82D8D" w:rsidRPr="0012450C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sz w:val="22"/>
                <w:szCs w:val="22"/>
                <w:lang w:val="hr-HR"/>
              </w:rPr>
            </w:pPr>
            <w:r>
              <w:rPr>
                <w:rFonts w:ascii="Ubuntu" w:hAnsi="Ubuntu"/>
                <w:sz w:val="22"/>
                <w:szCs w:val="22"/>
                <w:lang w:val="hr-HR"/>
              </w:rPr>
              <w:t>22.09.2018.</w:t>
            </w:r>
          </w:p>
        </w:tc>
      </w:tr>
      <w:tr w:rsidR="00F82D8D" w:rsidRPr="007B771F" w:rsidTr="00521CFC">
        <w:trPr>
          <w:trHeight w:val="510"/>
        </w:trPr>
        <w:tc>
          <w:tcPr>
            <w:tcW w:w="2084" w:type="dxa"/>
            <w:vAlign w:val="center"/>
          </w:tcPr>
          <w:p w:rsidR="00F82D8D" w:rsidRDefault="00F82D8D" w:rsidP="00F82D8D">
            <w:pPr>
              <w:pStyle w:val="NormalWeb"/>
              <w:jc w:val="center"/>
              <w:rPr>
                <w:rFonts w:ascii="Ubuntu" w:hAnsi="Ubuntu"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3722" w:type="dxa"/>
            <w:vAlign w:val="center"/>
          </w:tcPr>
          <w:p w:rsidR="00F82D8D" w:rsidRPr="006F1D13" w:rsidRDefault="00F82D8D" w:rsidP="00F82D8D">
            <w:pPr>
              <w:pStyle w:val="NormalWeb"/>
              <w:jc w:val="center"/>
              <w:rPr>
                <w:rFonts w:ascii="Ubuntu" w:hAnsi="Ubuntu"/>
                <w:b/>
                <w:color w:val="000000" w:themeColor="text1"/>
                <w:sz w:val="22"/>
                <w:szCs w:val="22"/>
                <w:lang w:val="hr-HR"/>
              </w:rPr>
            </w:pPr>
            <w:r w:rsidRPr="006F1D13">
              <w:rPr>
                <w:rFonts w:ascii="Ubuntu" w:hAnsi="Ubuntu"/>
                <w:b/>
                <w:color w:val="000000" w:themeColor="text1"/>
                <w:sz w:val="22"/>
                <w:szCs w:val="22"/>
                <w:lang w:val="hr-HR"/>
              </w:rPr>
              <w:t>OBRANA DIPLOMSKOG RADA</w:t>
            </w:r>
          </w:p>
        </w:tc>
        <w:tc>
          <w:tcPr>
            <w:tcW w:w="1560" w:type="dxa"/>
            <w:vAlign w:val="center"/>
          </w:tcPr>
          <w:p w:rsidR="00F82D8D" w:rsidRPr="006F1D13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 w:rsidRPr="006F1D13">
              <w:rPr>
                <w:rFonts w:ascii="Ubuntu" w:hAnsi="Ubuntu"/>
                <w:b/>
                <w:sz w:val="22"/>
                <w:szCs w:val="22"/>
                <w:lang w:val="hr-HR"/>
              </w:rPr>
              <w:t>11. i 12. 09.</w:t>
            </w:r>
          </w:p>
        </w:tc>
        <w:tc>
          <w:tcPr>
            <w:tcW w:w="1673" w:type="dxa"/>
            <w:vAlign w:val="center"/>
          </w:tcPr>
          <w:p w:rsidR="00F82D8D" w:rsidRPr="006F1D13" w:rsidRDefault="00F82D8D" w:rsidP="00F82D8D">
            <w:pPr>
              <w:pStyle w:val="NormalWeb"/>
              <w:spacing w:before="0" w:beforeAutospacing="0" w:after="0" w:afterAutospacing="0"/>
              <w:jc w:val="center"/>
              <w:rPr>
                <w:rFonts w:ascii="Ubuntu" w:hAnsi="Ubuntu"/>
                <w:b/>
                <w:sz w:val="22"/>
                <w:szCs w:val="22"/>
                <w:lang w:val="hr-HR"/>
              </w:rPr>
            </w:pPr>
            <w:r w:rsidRPr="006F1D13">
              <w:rPr>
                <w:rFonts w:ascii="Ubuntu" w:hAnsi="Ubuntu"/>
                <w:b/>
                <w:sz w:val="22"/>
                <w:szCs w:val="22"/>
                <w:lang w:val="hr-HR"/>
              </w:rPr>
              <w:t>25. i 26.09.</w:t>
            </w:r>
          </w:p>
        </w:tc>
      </w:tr>
    </w:tbl>
    <w:p w:rsidR="00D03D7B" w:rsidRDefault="00501382" w:rsidP="00C0496A">
      <w:pPr>
        <w:spacing w:after="160" w:line="259" w:lineRule="auto"/>
      </w:pPr>
      <w:r w:rsidRPr="0012450C">
        <w:br w:type="page"/>
      </w:r>
    </w:p>
    <w:p w:rsidR="00C0496A" w:rsidRDefault="00C0496A" w:rsidP="00C0496A">
      <w:pPr>
        <w:spacing w:after="160" w:line="259" w:lineRule="auto"/>
      </w:pPr>
    </w:p>
    <w:p w:rsidR="00C0496A" w:rsidRDefault="00C0496A" w:rsidP="00C0496A">
      <w:pPr>
        <w:spacing w:after="160" w:line="259" w:lineRule="auto"/>
      </w:pPr>
    </w:p>
    <w:p w:rsidR="00C0496A" w:rsidRDefault="00C0496A" w:rsidP="00C0496A">
      <w:pPr>
        <w:spacing w:after="160" w:line="259" w:lineRule="auto"/>
      </w:pPr>
    </w:p>
    <w:p w:rsidR="00C0496A" w:rsidRDefault="00C0496A" w:rsidP="00C0496A">
      <w:pPr>
        <w:spacing w:after="160" w:line="259" w:lineRule="auto"/>
      </w:pPr>
    </w:p>
    <w:p w:rsidR="00D03D7B" w:rsidRPr="0012450C" w:rsidRDefault="00D03D7B" w:rsidP="00501382">
      <w:pPr>
        <w:spacing w:after="160" w:line="259" w:lineRule="auto"/>
      </w:pPr>
    </w:p>
    <w:p w:rsidR="00442505" w:rsidRDefault="00442505" w:rsidP="00442505">
      <w:pPr>
        <w:jc w:val="center"/>
        <w:rPr>
          <w:b/>
          <w:bCs/>
        </w:rPr>
      </w:pPr>
    </w:p>
    <w:p w:rsidR="00442505" w:rsidRDefault="00442505" w:rsidP="00C53E17">
      <w:pPr>
        <w:jc w:val="center"/>
        <w:rPr>
          <w:b/>
          <w:bCs/>
        </w:rPr>
      </w:pPr>
    </w:p>
    <w:p w:rsidR="00442505" w:rsidRDefault="00442505" w:rsidP="00C53E17">
      <w:pPr>
        <w:jc w:val="center"/>
        <w:rPr>
          <w:b/>
          <w:bCs/>
        </w:rPr>
      </w:pPr>
    </w:p>
    <w:p w:rsidR="00426AFF" w:rsidRDefault="00426AFF" w:rsidP="00C53E17">
      <w:pPr>
        <w:jc w:val="center"/>
        <w:rPr>
          <w:b/>
          <w:bCs/>
        </w:rPr>
      </w:pPr>
    </w:p>
    <w:p w:rsidR="00426AFF" w:rsidRDefault="00426AFF" w:rsidP="00C53E17">
      <w:pPr>
        <w:jc w:val="center"/>
        <w:rPr>
          <w:b/>
          <w:bCs/>
        </w:rPr>
      </w:pPr>
    </w:p>
    <w:p w:rsidR="00C45EB1" w:rsidRPr="0012450C" w:rsidRDefault="00C45EB1" w:rsidP="00533FD6">
      <w:pPr>
        <w:tabs>
          <w:tab w:val="left" w:pos="8040"/>
        </w:tabs>
        <w:jc w:val="right"/>
        <w:rPr>
          <w:rFonts w:cs="Times New Roman"/>
          <w:lang w:val="hr-HR"/>
        </w:rPr>
      </w:pPr>
    </w:p>
    <w:p w:rsidR="00C45EB1" w:rsidRPr="0012450C" w:rsidRDefault="00C45EB1" w:rsidP="00533FD6">
      <w:pPr>
        <w:tabs>
          <w:tab w:val="left" w:pos="8040"/>
        </w:tabs>
        <w:jc w:val="right"/>
        <w:rPr>
          <w:rFonts w:cs="Times New Roman"/>
          <w:lang w:val="hr-HR"/>
        </w:rPr>
      </w:pPr>
    </w:p>
    <w:sectPr w:rsidR="00C45EB1" w:rsidRPr="0012450C" w:rsidSect="00C53E17">
      <w:pgSz w:w="16840" w:h="11900" w:orient="landscape"/>
      <w:pgMar w:top="1134" w:right="1418" w:bottom="426" w:left="1418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B6A" w:rsidRDefault="00E40B6A" w:rsidP="00D62D7E">
      <w:r>
        <w:separator/>
      </w:r>
    </w:p>
  </w:endnote>
  <w:endnote w:type="continuationSeparator" w:id="0">
    <w:p w:rsidR="00E40B6A" w:rsidRDefault="00E40B6A" w:rsidP="00D6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1" w:fontKey="{EA98C532-2973-4CA4-87EA-9C766B56A39D}"/>
    <w:embedBold r:id="rId2" w:fontKey="{C843CA29-DEED-4CF3-9E30-AAD827147A4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4628656C-4E2D-4EA3-994B-647B9F88F261}"/>
    <w:embedBold r:id="rId4" w:fontKey="{F1016D97-9A02-43D1-817B-7C0AC5977B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B93EF4B-1828-4AC7-930D-8F706526EFDB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E46F4506-A3EE-46AB-B8FF-72034B40FF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B6A" w:rsidRDefault="00E40B6A" w:rsidP="00D62D7E">
      <w:r>
        <w:separator/>
      </w:r>
    </w:p>
  </w:footnote>
  <w:footnote w:type="continuationSeparator" w:id="0">
    <w:p w:rsidR="00E40B6A" w:rsidRDefault="00E40B6A" w:rsidP="00D62D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5B2"/>
    <w:rsid w:val="00001C06"/>
    <w:rsid w:val="000037F7"/>
    <w:rsid w:val="0001028C"/>
    <w:rsid w:val="000324D1"/>
    <w:rsid w:val="00040863"/>
    <w:rsid w:val="00051AED"/>
    <w:rsid w:val="00057DBA"/>
    <w:rsid w:val="00071B85"/>
    <w:rsid w:val="000865C8"/>
    <w:rsid w:val="000E2469"/>
    <w:rsid w:val="000E5F87"/>
    <w:rsid w:val="0012450C"/>
    <w:rsid w:val="001576A5"/>
    <w:rsid w:val="00163902"/>
    <w:rsid w:val="0017215B"/>
    <w:rsid w:val="0017550B"/>
    <w:rsid w:val="001B1CB9"/>
    <w:rsid w:val="001D475E"/>
    <w:rsid w:val="001E5C2B"/>
    <w:rsid w:val="00215D9F"/>
    <w:rsid w:val="002615E7"/>
    <w:rsid w:val="0029280D"/>
    <w:rsid w:val="002D13F2"/>
    <w:rsid w:val="002F4516"/>
    <w:rsid w:val="00300C9E"/>
    <w:rsid w:val="003028C9"/>
    <w:rsid w:val="003460A4"/>
    <w:rsid w:val="00367E46"/>
    <w:rsid w:val="003836F9"/>
    <w:rsid w:val="00391692"/>
    <w:rsid w:val="003C2B95"/>
    <w:rsid w:val="003E514F"/>
    <w:rsid w:val="003E62CD"/>
    <w:rsid w:val="003F2D09"/>
    <w:rsid w:val="003F7CE9"/>
    <w:rsid w:val="00417E8B"/>
    <w:rsid w:val="0042610C"/>
    <w:rsid w:val="00426AFF"/>
    <w:rsid w:val="00442505"/>
    <w:rsid w:val="00493C33"/>
    <w:rsid w:val="004A48CD"/>
    <w:rsid w:val="004E5B69"/>
    <w:rsid w:val="00501382"/>
    <w:rsid w:val="00520BC3"/>
    <w:rsid w:val="00521CFC"/>
    <w:rsid w:val="00533FD6"/>
    <w:rsid w:val="005354D3"/>
    <w:rsid w:val="005423DC"/>
    <w:rsid w:val="005570FB"/>
    <w:rsid w:val="0058742F"/>
    <w:rsid w:val="005C15D0"/>
    <w:rsid w:val="005D5BA5"/>
    <w:rsid w:val="005E43D2"/>
    <w:rsid w:val="00626545"/>
    <w:rsid w:val="00660B17"/>
    <w:rsid w:val="00674C73"/>
    <w:rsid w:val="0068368C"/>
    <w:rsid w:val="006C19FF"/>
    <w:rsid w:val="006F1D13"/>
    <w:rsid w:val="00756EF9"/>
    <w:rsid w:val="0079733E"/>
    <w:rsid w:val="007B4AC5"/>
    <w:rsid w:val="007B771F"/>
    <w:rsid w:val="007C262A"/>
    <w:rsid w:val="007E6F89"/>
    <w:rsid w:val="008355B2"/>
    <w:rsid w:val="00840985"/>
    <w:rsid w:val="00854E7B"/>
    <w:rsid w:val="00866343"/>
    <w:rsid w:val="0087588A"/>
    <w:rsid w:val="008A2031"/>
    <w:rsid w:val="008C6B6A"/>
    <w:rsid w:val="008D5AD3"/>
    <w:rsid w:val="008F4B4C"/>
    <w:rsid w:val="00901B7E"/>
    <w:rsid w:val="009225B9"/>
    <w:rsid w:val="00956356"/>
    <w:rsid w:val="00990279"/>
    <w:rsid w:val="009B6774"/>
    <w:rsid w:val="009F1A9B"/>
    <w:rsid w:val="00A26BE7"/>
    <w:rsid w:val="00A37B24"/>
    <w:rsid w:val="00A57484"/>
    <w:rsid w:val="00AA6CDA"/>
    <w:rsid w:val="00AB5FD6"/>
    <w:rsid w:val="00AC3D19"/>
    <w:rsid w:val="00AC5CE6"/>
    <w:rsid w:val="00AD5F1D"/>
    <w:rsid w:val="00AE01DC"/>
    <w:rsid w:val="00AE16F6"/>
    <w:rsid w:val="00B44840"/>
    <w:rsid w:val="00B62B92"/>
    <w:rsid w:val="00C0496A"/>
    <w:rsid w:val="00C45EB1"/>
    <w:rsid w:val="00C53E17"/>
    <w:rsid w:val="00C67B1A"/>
    <w:rsid w:val="00C7303C"/>
    <w:rsid w:val="00C80C57"/>
    <w:rsid w:val="00C9126A"/>
    <w:rsid w:val="00CB384F"/>
    <w:rsid w:val="00D03D7B"/>
    <w:rsid w:val="00D32609"/>
    <w:rsid w:val="00D62D7E"/>
    <w:rsid w:val="00DD3831"/>
    <w:rsid w:val="00E16775"/>
    <w:rsid w:val="00E362E7"/>
    <w:rsid w:val="00E40B6A"/>
    <w:rsid w:val="00E46999"/>
    <w:rsid w:val="00E542B2"/>
    <w:rsid w:val="00EA0F1E"/>
    <w:rsid w:val="00EA5E9C"/>
    <w:rsid w:val="00EB704B"/>
    <w:rsid w:val="00EC6CE9"/>
    <w:rsid w:val="00F01F85"/>
    <w:rsid w:val="00F06976"/>
    <w:rsid w:val="00F343F2"/>
    <w:rsid w:val="00F55F37"/>
    <w:rsid w:val="00F669B9"/>
    <w:rsid w:val="00F723CB"/>
    <w:rsid w:val="00F82D8D"/>
    <w:rsid w:val="00F92BDE"/>
    <w:rsid w:val="00FB488A"/>
    <w:rsid w:val="00FB5C17"/>
    <w:rsid w:val="00FC16A4"/>
    <w:rsid w:val="00FC4B46"/>
    <w:rsid w:val="00FE1E8E"/>
    <w:rsid w:val="00FF7E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BAD12F-07C3-44F8-A4DE-7D6FAED1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Ubuntu" w:eastAsiaTheme="minorHAnsi" w:hAnsi="Ubuntu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D7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D7E"/>
  </w:style>
  <w:style w:type="paragraph" w:styleId="Footer">
    <w:name w:val="footer"/>
    <w:basedOn w:val="Normal"/>
    <w:link w:val="FooterChar"/>
    <w:uiPriority w:val="99"/>
    <w:unhideWhenUsed/>
    <w:rsid w:val="00D62D7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D7E"/>
  </w:style>
  <w:style w:type="paragraph" w:styleId="NormalWeb">
    <w:name w:val="Normal (Web)"/>
    <w:basedOn w:val="Normal"/>
    <w:uiPriority w:val="99"/>
    <w:unhideWhenUsed/>
    <w:rsid w:val="005013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Spacing">
    <w:name w:val="No Spacing"/>
    <w:uiPriority w:val="1"/>
    <w:qFormat/>
    <w:rsid w:val="00501382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2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1\Downloads\OIZ_memorandum_h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OIZ_memorandum_hr.dotx</Template>
  <TotalTime>1</TotalTime>
  <Pages>3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Recezent</dc:creator>
  <cp:keywords/>
  <dc:description/>
  <cp:lastModifiedBy>Korisnik</cp:lastModifiedBy>
  <cp:revision>3</cp:revision>
  <cp:lastPrinted>2018-02-13T11:43:00Z</cp:lastPrinted>
  <dcterms:created xsi:type="dcterms:W3CDTF">2018-07-25T08:27:00Z</dcterms:created>
  <dcterms:modified xsi:type="dcterms:W3CDTF">2018-07-25T08:27:00Z</dcterms:modified>
</cp:coreProperties>
</file>